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83923" w14:textId="77777777" w:rsidR="000F08F8" w:rsidRPr="00E97428" w:rsidRDefault="00F2124C" w:rsidP="006A1884">
      <w:pPr>
        <w:jc w:val="right"/>
        <w:rPr>
          <w:rFonts w:asciiTheme="minorHAnsi" w:hAnsiTheme="minorHAnsi" w:cstheme="minorHAnsi"/>
          <w:color w:val="000000" w:themeColor="text1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7428">
        <w:rPr>
          <w:rFonts w:asciiTheme="minorHAnsi" w:hAnsiTheme="minorHAnsi" w:cstheme="minorHAnsi"/>
          <w:noProof/>
          <w:color w:val="000000" w:themeColor="text1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8240" behindDoc="0" locked="0" layoutInCell="1" allowOverlap="1" wp14:anchorId="4314C624" wp14:editId="0F021BB0">
            <wp:simplePos x="0" y="0"/>
            <wp:positionH relativeFrom="column">
              <wp:posOffset>-600075</wp:posOffset>
            </wp:positionH>
            <wp:positionV relativeFrom="paragraph">
              <wp:posOffset>-354330</wp:posOffset>
            </wp:positionV>
            <wp:extent cx="1645200" cy="8460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IUSSS_MCQ_Noir_High_Res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5200" cy="84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8F8" w:rsidRPr="00E97428">
        <w:rPr>
          <w:rFonts w:asciiTheme="minorHAnsi" w:hAnsiTheme="minorHAnsi" w:cstheme="minorHAnsi"/>
          <w:color w:val="000000" w:themeColor="text1"/>
          <w:sz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DEMANDE DE SERVICE</w:t>
      </w:r>
    </w:p>
    <w:p w14:paraId="1434EEFA" w14:textId="77777777" w:rsidR="00443775" w:rsidRDefault="00443775" w:rsidP="00443775">
      <w:pPr>
        <w:pStyle w:val="En-tte"/>
        <w:tabs>
          <w:tab w:val="clear" w:pos="4320"/>
          <w:tab w:val="clear" w:pos="8640"/>
        </w:tabs>
        <w:jc w:val="center"/>
        <w:rPr>
          <w:rFonts w:asciiTheme="minorHAnsi" w:hAnsiTheme="minorHAnsi" w:cstheme="minorHAnsi"/>
          <w:noProof/>
        </w:rPr>
      </w:pPr>
    </w:p>
    <w:p w14:paraId="4DC098A7" w14:textId="77777777" w:rsidR="00A05084" w:rsidRDefault="00A05084" w:rsidP="00443775">
      <w:pPr>
        <w:pStyle w:val="En-tte"/>
        <w:tabs>
          <w:tab w:val="clear" w:pos="4320"/>
          <w:tab w:val="clear" w:pos="8640"/>
        </w:tabs>
        <w:jc w:val="center"/>
        <w:rPr>
          <w:rFonts w:asciiTheme="minorHAnsi" w:hAnsiTheme="minorHAnsi" w:cstheme="minorHAnsi"/>
          <w:noProof/>
        </w:rPr>
      </w:pP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3"/>
        <w:gridCol w:w="4160"/>
      </w:tblGrid>
      <w:tr w:rsidR="00EF15A1" w:rsidRPr="00D261DD" w14:paraId="3667C87A" w14:textId="77777777" w:rsidTr="00F51346">
        <w:trPr>
          <w:trHeight w:val="391"/>
        </w:trPr>
        <w:tc>
          <w:tcPr>
            <w:tcW w:w="5763" w:type="dxa"/>
            <w:shd w:val="clear" w:color="auto" w:fill="C6D9F1" w:themeFill="text2" w:themeFillTint="33"/>
            <w:vAlign w:val="center"/>
          </w:tcPr>
          <w:p w14:paraId="70AD2278" w14:textId="77777777" w:rsidR="00EF15A1" w:rsidRPr="00D261DD" w:rsidRDefault="00EF15A1" w:rsidP="00D261DD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5245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right="176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Section 1 – Identification de l’établissement</w:t>
            </w:r>
          </w:p>
        </w:tc>
        <w:tc>
          <w:tcPr>
            <w:tcW w:w="4160" w:type="dxa"/>
            <w:vAlign w:val="center"/>
          </w:tcPr>
          <w:p w14:paraId="3D1053B3" w14:textId="77777777" w:rsidR="00EF15A1" w:rsidRPr="00D261DD" w:rsidRDefault="00EF15A1" w:rsidP="00D261DD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19"/>
                <w:tab w:val="left" w:pos="4444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</w:p>
        </w:tc>
      </w:tr>
      <w:tr w:rsidR="003A5936" w:rsidRPr="00D261DD" w14:paraId="1664301E" w14:textId="77777777" w:rsidTr="00F51346">
        <w:trPr>
          <w:trHeight w:val="563"/>
        </w:trPr>
        <w:tc>
          <w:tcPr>
            <w:tcW w:w="5763" w:type="dxa"/>
            <w:vAlign w:val="center"/>
          </w:tcPr>
          <w:p w14:paraId="4682D0FA" w14:textId="77777777" w:rsidR="003A5936" w:rsidRPr="00D261DD" w:rsidRDefault="003A5936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5371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right="176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Nom de l’établissement : </w:t>
            </w:r>
            <w:r w:rsid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  <w:tc>
          <w:tcPr>
            <w:tcW w:w="4160" w:type="dxa"/>
            <w:vAlign w:val="center"/>
          </w:tcPr>
          <w:p w14:paraId="2397ECCD" w14:textId="77777777" w:rsidR="003A5936" w:rsidRPr="00D261DD" w:rsidRDefault="003A5936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68"/>
                <w:tab w:val="left" w:pos="4444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Nbre total de travailleurs : </w:t>
            </w:r>
            <w:r w:rsidR="00D261DD"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</w:tr>
      <w:tr w:rsidR="003A5936" w:rsidRPr="00D261DD" w14:paraId="5D3E67BF" w14:textId="77777777" w:rsidTr="00F51346">
        <w:trPr>
          <w:trHeight w:val="287"/>
        </w:trPr>
        <w:tc>
          <w:tcPr>
            <w:tcW w:w="9923" w:type="dxa"/>
            <w:gridSpan w:val="2"/>
            <w:vAlign w:val="center"/>
          </w:tcPr>
          <w:p w14:paraId="1C96B8DB" w14:textId="77777777" w:rsidR="003A5936" w:rsidRPr="00D820F2" w:rsidRDefault="003A5936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531"/>
              </w:tabs>
              <w:spacing w:line="276" w:lineRule="auto"/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Adresse : </w:t>
            </w:r>
            <w:r w:rsidR="00D820F2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D820F2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D820F2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D820F2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D820F2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D820F2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</w:p>
        </w:tc>
      </w:tr>
      <w:tr w:rsidR="003A5936" w:rsidRPr="00D261DD" w14:paraId="531FE1C5" w14:textId="77777777" w:rsidTr="00F51346">
        <w:trPr>
          <w:trHeight w:val="454"/>
        </w:trPr>
        <w:tc>
          <w:tcPr>
            <w:tcW w:w="5763" w:type="dxa"/>
            <w:vAlign w:val="center"/>
          </w:tcPr>
          <w:p w14:paraId="3E1F0173" w14:textId="77777777" w:rsidR="003A5936" w:rsidRPr="00D261DD" w:rsidRDefault="003A5936" w:rsidP="0091363F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5387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Ville : 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="0091363F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  <w:tc>
          <w:tcPr>
            <w:tcW w:w="4160" w:type="dxa"/>
            <w:vAlign w:val="center"/>
          </w:tcPr>
          <w:p w14:paraId="4687644E" w14:textId="77777777" w:rsidR="003A5936" w:rsidRPr="00D261DD" w:rsidRDefault="003A5936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68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Code postal : 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</w:tr>
      <w:tr w:rsidR="003A5936" w:rsidRPr="00D261DD" w14:paraId="34C5C436" w14:textId="77777777" w:rsidTr="00F51346">
        <w:trPr>
          <w:trHeight w:val="454"/>
        </w:trPr>
        <w:tc>
          <w:tcPr>
            <w:tcW w:w="5763" w:type="dxa"/>
            <w:vAlign w:val="center"/>
          </w:tcPr>
          <w:p w14:paraId="09252FD1" w14:textId="77777777" w:rsidR="003A5936" w:rsidRPr="00D261DD" w:rsidRDefault="003A5936" w:rsidP="0091363F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336"/>
                <w:tab w:val="left" w:pos="5387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right="34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Représentant des travailleurs : 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  <w:tc>
          <w:tcPr>
            <w:tcW w:w="4160" w:type="dxa"/>
            <w:vAlign w:val="center"/>
          </w:tcPr>
          <w:p w14:paraId="72A811F4" w14:textId="77777777" w:rsidR="003A5936" w:rsidRPr="00D261DD" w:rsidRDefault="003A5936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68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Titre : 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</w:tr>
      <w:tr w:rsidR="00D261DD" w:rsidRPr="00D261DD" w14:paraId="0BB9520F" w14:textId="77777777" w:rsidTr="00F51346">
        <w:trPr>
          <w:trHeight w:val="454"/>
        </w:trPr>
        <w:tc>
          <w:tcPr>
            <w:tcW w:w="5763" w:type="dxa"/>
            <w:vAlign w:val="center"/>
          </w:tcPr>
          <w:p w14:paraId="22052E26" w14:textId="77777777" w:rsidR="00D261DD" w:rsidRPr="00D261DD" w:rsidRDefault="00D261DD" w:rsidP="0091363F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5387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right="34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Représentant de l’employeur : </w:t>
            </w:r>
            <w:r w:rsidR="0091363F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="0091363F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  <w:tc>
          <w:tcPr>
            <w:tcW w:w="4160" w:type="dxa"/>
            <w:vAlign w:val="center"/>
          </w:tcPr>
          <w:p w14:paraId="3BC83C2D" w14:textId="77777777" w:rsidR="00D261DD" w:rsidRPr="00D261DD" w:rsidRDefault="00D261DD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68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Titre : </w:t>
            </w:r>
            <w:r w:rsidR="0091363F"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="0091363F"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="0091363F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</w:tr>
    </w:tbl>
    <w:p w14:paraId="5F8DB668" w14:textId="77777777" w:rsidR="00683BC9" w:rsidRDefault="00683BC9" w:rsidP="00443775">
      <w:pPr>
        <w:pStyle w:val="En-tte"/>
        <w:tabs>
          <w:tab w:val="clear" w:pos="4320"/>
          <w:tab w:val="clear" w:pos="8640"/>
          <w:tab w:val="left" w:pos="3420"/>
          <w:tab w:val="left" w:pos="5670"/>
          <w:tab w:val="left" w:pos="6660"/>
          <w:tab w:val="left" w:pos="7290"/>
          <w:tab w:val="left" w:pos="9180"/>
          <w:tab w:val="right" w:leader="underscore" w:pos="9360"/>
        </w:tabs>
        <w:spacing w:line="276" w:lineRule="auto"/>
        <w:jc w:val="both"/>
        <w:rPr>
          <w:rFonts w:asciiTheme="minorHAnsi" w:hAnsiTheme="minorHAnsi" w:cstheme="minorHAnsi"/>
          <w:noProof/>
          <w:sz w:val="10"/>
          <w:szCs w:val="10"/>
        </w:rPr>
      </w:pPr>
    </w:p>
    <w:p w14:paraId="5A9B8D05" w14:textId="77777777" w:rsidR="00A05084" w:rsidRDefault="00A05084" w:rsidP="00443775">
      <w:pPr>
        <w:pStyle w:val="En-tte"/>
        <w:tabs>
          <w:tab w:val="clear" w:pos="4320"/>
          <w:tab w:val="clear" w:pos="8640"/>
          <w:tab w:val="left" w:pos="3420"/>
          <w:tab w:val="left" w:pos="5670"/>
          <w:tab w:val="left" w:pos="6660"/>
          <w:tab w:val="left" w:pos="7290"/>
          <w:tab w:val="left" w:pos="9180"/>
          <w:tab w:val="right" w:leader="underscore" w:pos="9360"/>
        </w:tabs>
        <w:spacing w:line="276" w:lineRule="auto"/>
        <w:jc w:val="both"/>
        <w:rPr>
          <w:rFonts w:asciiTheme="minorHAnsi" w:hAnsiTheme="minorHAnsi" w:cstheme="minorHAnsi"/>
          <w:noProof/>
          <w:sz w:val="10"/>
          <w:szCs w:val="10"/>
        </w:rPr>
      </w:pPr>
    </w:p>
    <w:p w14:paraId="1C7DDF78" w14:textId="77777777" w:rsidR="00A05084" w:rsidRPr="00600FE1" w:rsidRDefault="00A05084" w:rsidP="00443775">
      <w:pPr>
        <w:pStyle w:val="En-tte"/>
        <w:tabs>
          <w:tab w:val="clear" w:pos="4320"/>
          <w:tab w:val="clear" w:pos="8640"/>
          <w:tab w:val="left" w:pos="3420"/>
          <w:tab w:val="left" w:pos="5670"/>
          <w:tab w:val="left" w:pos="6660"/>
          <w:tab w:val="left" w:pos="7290"/>
          <w:tab w:val="left" w:pos="9180"/>
          <w:tab w:val="right" w:leader="underscore" w:pos="9360"/>
        </w:tabs>
        <w:spacing w:line="276" w:lineRule="auto"/>
        <w:jc w:val="both"/>
        <w:rPr>
          <w:rFonts w:asciiTheme="minorHAnsi" w:hAnsiTheme="minorHAnsi" w:cstheme="minorHAnsi"/>
          <w:noProof/>
          <w:sz w:val="10"/>
          <w:szCs w:val="10"/>
        </w:rPr>
      </w:pP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318"/>
        <w:gridCol w:w="540"/>
        <w:gridCol w:w="3240"/>
        <w:gridCol w:w="995"/>
      </w:tblGrid>
      <w:tr w:rsidR="007824BC" w14:paraId="593EBDF3" w14:textId="77777777" w:rsidTr="00854264">
        <w:trPr>
          <w:trHeight w:val="389"/>
        </w:trPr>
        <w:tc>
          <w:tcPr>
            <w:tcW w:w="5688" w:type="dxa"/>
            <w:gridSpan w:val="3"/>
            <w:shd w:val="clear" w:color="auto" w:fill="C6D9F1" w:themeFill="text2" w:themeFillTint="33"/>
            <w:vAlign w:val="center"/>
          </w:tcPr>
          <w:p w14:paraId="23F2D297" w14:textId="77777777" w:rsidR="007824BC" w:rsidRDefault="007824BC" w:rsidP="007824BC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Section 2 – Description de la demande</w:t>
            </w:r>
          </w:p>
        </w:tc>
        <w:tc>
          <w:tcPr>
            <w:tcW w:w="3240" w:type="dxa"/>
            <w:vAlign w:val="center"/>
          </w:tcPr>
          <w:p w14:paraId="3585B616" w14:textId="77777777" w:rsidR="007824BC" w:rsidRDefault="007824BC" w:rsidP="00B44B98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left="522" w:firstLine="61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995" w:type="dxa"/>
            <w:vAlign w:val="center"/>
          </w:tcPr>
          <w:p w14:paraId="65A72B8D" w14:textId="77777777" w:rsidR="007824BC" w:rsidRDefault="007824BC" w:rsidP="006939EC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</w:p>
        </w:tc>
      </w:tr>
      <w:tr w:rsidR="007824BC" w14:paraId="37697511" w14:textId="77777777" w:rsidTr="00854264">
        <w:trPr>
          <w:trHeight w:val="567"/>
        </w:trPr>
        <w:tc>
          <w:tcPr>
            <w:tcW w:w="9923" w:type="dxa"/>
            <w:gridSpan w:val="5"/>
            <w:vAlign w:val="center"/>
          </w:tcPr>
          <w:p w14:paraId="570A0B89" w14:textId="77777777" w:rsidR="007824BC" w:rsidRPr="00483CB4" w:rsidRDefault="007824BC" w:rsidP="00E9084A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Date de la demande : </w:t>
            </w:r>
            <w:r w:rsidR="00483CB4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483CB4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483CB4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</w:p>
        </w:tc>
      </w:tr>
      <w:tr w:rsidR="00683BC9" w14:paraId="401CA636" w14:textId="77777777" w:rsidTr="00854264">
        <w:trPr>
          <w:trHeight w:val="567"/>
        </w:trPr>
        <w:tc>
          <w:tcPr>
            <w:tcW w:w="2830" w:type="dxa"/>
            <w:vMerge w:val="restart"/>
          </w:tcPr>
          <w:p w14:paraId="63BCCF09" w14:textId="77777777" w:rsidR="00683BC9" w:rsidRDefault="00683BC9" w:rsidP="009F7419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0F08F8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Provenance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:</w:t>
            </w:r>
          </w:p>
          <w:p w14:paraId="5D5F7F82" w14:textId="77777777" w:rsidR="00683BC9" w:rsidRDefault="00683BC9" w:rsidP="009F7419">
            <w:pPr>
              <w:pStyle w:val="En-tte"/>
              <w:tabs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 w:rsidRPr="006939EC">
              <w:rPr>
                <w:rFonts w:asciiTheme="minorHAnsi" w:hAnsiTheme="minorHAnsi" w:cstheme="minorHAnsi"/>
                <w:noProof/>
                <w:color w:val="404040" w:themeColor="text1" w:themeTint="BF"/>
                <w:sz w:val="18"/>
                <w:szCs w:val="20"/>
              </w:rPr>
              <w:t>(N’inscrire qu’un seul choix)</w:t>
            </w:r>
          </w:p>
        </w:tc>
        <w:tc>
          <w:tcPr>
            <w:tcW w:w="2318" w:type="dxa"/>
            <w:vAlign w:val="center"/>
          </w:tcPr>
          <w:p w14:paraId="33AB8601" w14:textId="77777777" w:rsidR="00683BC9" w:rsidRDefault="00683BC9" w:rsidP="006939EC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Demande du CSS</w:t>
            </w:r>
          </w:p>
        </w:tc>
        <w:sdt>
          <w:sdtPr>
            <w:rPr>
              <w:rFonts w:asciiTheme="minorHAnsi" w:hAnsiTheme="minorHAnsi" w:cstheme="minorHAnsi"/>
              <w:noProof/>
              <w:sz w:val="20"/>
              <w:szCs w:val="20"/>
            </w:rPr>
            <w:id w:val="-306087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56409DCB" w14:textId="77777777" w:rsidR="00683BC9" w:rsidRPr="00894D33" w:rsidRDefault="00894D33" w:rsidP="006939EC">
                <w:pPr>
                  <w:pStyle w:val="En-tte"/>
                  <w:tabs>
                    <w:tab w:val="clear" w:pos="4320"/>
                    <w:tab w:val="clear" w:pos="8640"/>
                    <w:tab w:val="left" w:pos="2160"/>
                    <w:tab w:val="left" w:pos="2700"/>
                    <w:tab w:val="left" w:pos="4770"/>
                    <w:tab w:val="left" w:pos="6120"/>
                    <w:tab w:val="left" w:pos="6660"/>
                    <w:tab w:val="left" w:pos="9180"/>
                    <w:tab w:val="right" w:leader="underscore" w:pos="9360"/>
                  </w:tabs>
                  <w:spacing w:line="276" w:lineRule="auto"/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</w:pPr>
                <w:r w:rsidRPr="00894D33">
                  <w:rPr>
                    <w:rFonts w:ascii="MS Gothic" w:eastAsia="MS Gothic" w:hAnsi="MS Gothic" w:cstheme="minorHAnsi" w:hint="eastAsia"/>
                    <w:noProof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240" w:type="dxa"/>
            <w:vAlign w:val="center"/>
          </w:tcPr>
          <w:p w14:paraId="07F24EE3" w14:textId="77777777" w:rsidR="00683BC9" w:rsidRDefault="00683BC9" w:rsidP="00B44B98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left="522" w:firstLine="61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Demande de l’employeur</w:t>
            </w:r>
          </w:p>
        </w:tc>
        <w:sdt>
          <w:sdtPr>
            <w:rPr>
              <w:rFonts w:asciiTheme="minorHAnsi" w:hAnsiTheme="minorHAnsi" w:cstheme="minorHAnsi"/>
              <w:noProof/>
              <w:sz w:val="20"/>
              <w:szCs w:val="20"/>
            </w:rPr>
            <w:id w:val="-11926770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5" w:type="dxa"/>
                <w:vAlign w:val="center"/>
              </w:tcPr>
              <w:p w14:paraId="75C921A5" w14:textId="77777777" w:rsidR="00683BC9" w:rsidRPr="00894D33" w:rsidRDefault="00894D33" w:rsidP="006939EC">
                <w:pPr>
                  <w:pStyle w:val="En-tte"/>
                  <w:tabs>
                    <w:tab w:val="clear" w:pos="4320"/>
                    <w:tab w:val="clear" w:pos="8640"/>
                    <w:tab w:val="left" w:pos="2160"/>
                    <w:tab w:val="left" w:pos="2700"/>
                    <w:tab w:val="left" w:pos="4770"/>
                    <w:tab w:val="left" w:pos="6120"/>
                    <w:tab w:val="left" w:pos="6660"/>
                    <w:tab w:val="left" w:pos="9180"/>
                    <w:tab w:val="right" w:leader="underscore" w:pos="9360"/>
                  </w:tabs>
                  <w:spacing w:line="276" w:lineRule="auto"/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</w:pPr>
                <w:r w:rsidRPr="00894D33">
                  <w:rPr>
                    <w:rFonts w:ascii="MS Gothic" w:eastAsia="MS Gothic" w:hAnsi="MS Gothic" w:cstheme="minorHAnsi" w:hint="eastAsia"/>
                    <w:noProof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B44B98" w14:paraId="4AF074C6" w14:textId="77777777" w:rsidTr="00854264">
        <w:trPr>
          <w:trHeight w:val="397"/>
        </w:trPr>
        <w:tc>
          <w:tcPr>
            <w:tcW w:w="2830" w:type="dxa"/>
            <w:vMerge/>
            <w:vAlign w:val="center"/>
          </w:tcPr>
          <w:p w14:paraId="2621356B" w14:textId="77777777" w:rsidR="00B44B98" w:rsidRDefault="00B44B98" w:rsidP="006939EC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14:paraId="630B0E81" w14:textId="77777777" w:rsidR="00B44B98" w:rsidRDefault="00854264" w:rsidP="006939EC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Demande des</w:t>
            </w:r>
            <w:r w:rsidR="00B44B98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travailleur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s</w:t>
            </w:r>
          </w:p>
        </w:tc>
        <w:sdt>
          <w:sdtPr>
            <w:rPr>
              <w:rFonts w:asciiTheme="minorHAnsi" w:hAnsiTheme="minorHAnsi" w:cstheme="minorHAnsi"/>
              <w:noProof/>
              <w:sz w:val="20"/>
              <w:szCs w:val="20"/>
            </w:rPr>
            <w:id w:val="1045943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vAlign w:val="center"/>
              </w:tcPr>
              <w:p w14:paraId="3A385364" w14:textId="77777777" w:rsidR="00B44B98" w:rsidRPr="00894D33" w:rsidRDefault="00894D33" w:rsidP="006939EC">
                <w:pPr>
                  <w:pStyle w:val="En-tte"/>
                  <w:tabs>
                    <w:tab w:val="clear" w:pos="4320"/>
                    <w:tab w:val="clear" w:pos="8640"/>
                    <w:tab w:val="left" w:pos="2160"/>
                    <w:tab w:val="left" w:pos="2700"/>
                    <w:tab w:val="left" w:pos="4770"/>
                    <w:tab w:val="left" w:pos="6120"/>
                    <w:tab w:val="left" w:pos="6660"/>
                    <w:tab w:val="left" w:pos="9180"/>
                    <w:tab w:val="right" w:leader="underscore" w:pos="9360"/>
                  </w:tabs>
                  <w:spacing w:line="276" w:lineRule="auto"/>
                  <w:rPr>
                    <w:rFonts w:asciiTheme="minorHAnsi" w:hAnsiTheme="minorHAnsi" w:cstheme="minorHAnsi"/>
                    <w:noProof/>
                    <w:sz w:val="20"/>
                    <w:szCs w:val="20"/>
                  </w:rPr>
                </w:pPr>
                <w:r w:rsidRPr="00894D33">
                  <w:rPr>
                    <w:rFonts w:ascii="MS Gothic" w:eastAsia="MS Gothic" w:hAnsi="MS Gothic" w:cstheme="minorHAnsi" w:hint="eastAsia"/>
                    <w:noProof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235" w:type="dxa"/>
            <w:gridSpan w:val="2"/>
            <w:vAlign w:val="center"/>
          </w:tcPr>
          <w:p w14:paraId="1DE3E5B8" w14:textId="77777777" w:rsidR="00B44B98" w:rsidRPr="006D7EC7" w:rsidRDefault="00B44B98" w:rsidP="00D820F2">
            <w:pPr>
              <w:pStyle w:val="En-tte"/>
              <w:tabs>
                <w:tab w:val="clear" w:pos="4320"/>
                <w:tab w:val="clear" w:pos="8640"/>
                <w:tab w:val="left" w:pos="3843"/>
              </w:tabs>
              <w:spacing w:line="276" w:lineRule="auto"/>
              <w:ind w:firstLine="583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0F08F8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Autre (précisez)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</w:p>
        </w:tc>
      </w:tr>
    </w:tbl>
    <w:p w14:paraId="05BC9ADD" w14:textId="77777777" w:rsidR="00683BC9" w:rsidRPr="00600FE1" w:rsidRDefault="00683BC9" w:rsidP="00AC280E">
      <w:pPr>
        <w:pStyle w:val="En-tte"/>
        <w:tabs>
          <w:tab w:val="clear" w:pos="4320"/>
          <w:tab w:val="clear" w:pos="8640"/>
          <w:tab w:val="left" w:pos="2898"/>
          <w:tab w:val="left" w:pos="5148"/>
          <w:tab w:val="left" w:pos="5688"/>
        </w:tabs>
        <w:spacing w:line="276" w:lineRule="auto"/>
        <w:rPr>
          <w:rFonts w:asciiTheme="minorHAnsi" w:hAnsiTheme="minorHAnsi" w:cstheme="minorHAnsi"/>
          <w:noProof/>
          <w:sz w:val="10"/>
          <w:szCs w:val="10"/>
        </w:rPr>
      </w:pP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3"/>
        <w:gridCol w:w="4160"/>
      </w:tblGrid>
      <w:tr w:rsidR="004179A9" w:rsidRPr="00D261DD" w14:paraId="708B1C18" w14:textId="77777777" w:rsidTr="00F51346">
        <w:trPr>
          <w:trHeight w:val="391"/>
        </w:trPr>
        <w:tc>
          <w:tcPr>
            <w:tcW w:w="5763" w:type="dxa"/>
            <w:vAlign w:val="center"/>
          </w:tcPr>
          <w:p w14:paraId="2F8DB5FA" w14:textId="77777777" w:rsidR="004179A9" w:rsidRPr="00D261DD" w:rsidRDefault="004179A9" w:rsidP="006B0601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336"/>
                <w:tab w:val="left" w:pos="5387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right="34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Nom de la personne à contacter</w:t>
            </w:r>
            <w:r w:rsidR="000F7AD3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: 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ab/>
            </w:r>
          </w:p>
        </w:tc>
        <w:tc>
          <w:tcPr>
            <w:tcW w:w="4160" w:type="dxa"/>
            <w:vAlign w:val="center"/>
          </w:tcPr>
          <w:p w14:paraId="6A8AF94E" w14:textId="77777777" w:rsidR="004179A9" w:rsidRPr="00D261DD" w:rsidRDefault="004179A9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68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Titre : </w:t>
            </w:r>
            <w:r w:rsidRPr="00BB1D3A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Pr="00BB1D3A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Pr="00BB1D3A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</w:p>
        </w:tc>
      </w:tr>
      <w:tr w:rsidR="004179A9" w:rsidRPr="00D261DD" w14:paraId="07674DC0" w14:textId="77777777" w:rsidTr="00F51346">
        <w:trPr>
          <w:trHeight w:val="391"/>
        </w:trPr>
        <w:tc>
          <w:tcPr>
            <w:tcW w:w="5763" w:type="dxa"/>
            <w:vAlign w:val="center"/>
          </w:tcPr>
          <w:p w14:paraId="23C1C11A" w14:textId="77777777" w:rsidR="004179A9" w:rsidRPr="004179A9" w:rsidRDefault="004179A9" w:rsidP="006D7EC7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2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right="34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Tél.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 : 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 xml:space="preserve"> </w:t>
            </w:r>
            <w:r w:rsidRPr="00137B65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 xml:space="preserve">(  </w:t>
            </w:r>
            <w:r w:rsidR="00137B65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 xml:space="preserve"> </w:t>
            </w:r>
            <w:r w:rsidR="0091363F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 xml:space="preserve"> </w:t>
            </w:r>
            <w:r w:rsidRPr="00137B65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 xml:space="preserve">      )</w:t>
            </w:r>
            <w:r w:rsidRPr="00137B65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Pr="006D7EC7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 poste </w:t>
            </w:r>
            <w:r w:rsidRPr="00137B65">
              <w:rPr>
                <w:rFonts w:asciiTheme="minorHAnsi" w:hAnsiTheme="minorHAnsi" w:cstheme="minorHAnsi"/>
                <w:noProof/>
                <w:sz w:val="20"/>
                <w:szCs w:val="20"/>
              </w:rPr>
              <w:t>__________</w:t>
            </w:r>
          </w:p>
        </w:tc>
        <w:tc>
          <w:tcPr>
            <w:tcW w:w="4160" w:type="dxa"/>
            <w:vAlign w:val="center"/>
          </w:tcPr>
          <w:p w14:paraId="5B19CA00" w14:textId="77777777" w:rsidR="004179A9" w:rsidRPr="00D261DD" w:rsidRDefault="00137B65" w:rsidP="00D820F2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68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Cell 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: 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  <w:t xml:space="preserve"> </w:t>
            </w:r>
            <w:r w:rsidRPr="00137B65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 xml:space="preserve">(  </w:t>
            </w:r>
            <w:r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 xml:space="preserve">  </w:t>
            </w:r>
            <w:r w:rsidRPr="00137B65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 xml:space="preserve">      )</w:t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 </w:t>
            </w:r>
          </w:p>
        </w:tc>
      </w:tr>
      <w:tr w:rsidR="007F2074" w:rsidRPr="00D261DD" w14:paraId="1C653F43" w14:textId="77777777" w:rsidTr="00F51346">
        <w:trPr>
          <w:trHeight w:val="391"/>
        </w:trPr>
        <w:tc>
          <w:tcPr>
            <w:tcW w:w="5763" w:type="dxa"/>
            <w:vAlign w:val="center"/>
          </w:tcPr>
          <w:p w14:paraId="211E79DF" w14:textId="77777777" w:rsidR="007F2074" w:rsidRPr="006D7EC7" w:rsidRDefault="00137B65" w:rsidP="006D7EC7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4003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ind w:right="34"/>
              <w:rPr>
                <w:rFonts w:asciiTheme="minorHAnsi" w:hAnsiTheme="minorHAnsi" w:cstheme="minorHAnsi"/>
                <w:b/>
                <w:noProof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Courriel</w:t>
            </w:r>
            <w:r w:rsidRPr="00D261DD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 : </w:t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  <w:r w:rsidR="006D7EC7">
              <w:rPr>
                <w:rFonts w:asciiTheme="minorHAnsi" w:hAnsiTheme="minorHAnsi" w:cstheme="minorHAnsi"/>
                <w:noProof/>
                <w:sz w:val="20"/>
                <w:szCs w:val="20"/>
                <w:u w:val="single"/>
              </w:rPr>
              <w:tab/>
            </w:r>
          </w:p>
        </w:tc>
        <w:tc>
          <w:tcPr>
            <w:tcW w:w="4160" w:type="dxa"/>
            <w:vAlign w:val="center"/>
          </w:tcPr>
          <w:p w14:paraId="29361F8D" w14:textId="77777777" w:rsidR="007F2074" w:rsidRDefault="007F2074" w:rsidP="006B0601">
            <w:pPr>
              <w:pStyle w:val="En-tte"/>
              <w:tabs>
                <w:tab w:val="clear" w:pos="4320"/>
                <w:tab w:val="clear" w:pos="8640"/>
                <w:tab w:val="left" w:pos="2160"/>
                <w:tab w:val="left" w:pos="2700"/>
                <w:tab w:val="left" w:pos="3735"/>
                <w:tab w:val="left" w:pos="4770"/>
                <w:tab w:val="left" w:pos="6120"/>
                <w:tab w:val="left" w:pos="6660"/>
                <w:tab w:val="left" w:pos="9180"/>
                <w:tab w:val="right" w:leader="underscore" w:pos="9360"/>
              </w:tabs>
              <w:spacing w:line="276" w:lineRule="auto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</w:p>
        </w:tc>
      </w:tr>
    </w:tbl>
    <w:p w14:paraId="7338BB6A" w14:textId="77777777" w:rsidR="00235CAA" w:rsidRDefault="00235CAA" w:rsidP="00600FE1">
      <w:pPr>
        <w:pStyle w:val="En-tte"/>
        <w:tabs>
          <w:tab w:val="clear" w:pos="4320"/>
          <w:tab w:val="clear" w:pos="8640"/>
          <w:tab w:val="left" w:pos="2898"/>
          <w:tab w:val="left" w:pos="5148"/>
          <w:tab w:val="left" w:pos="5688"/>
          <w:tab w:val="left" w:pos="9498"/>
        </w:tabs>
        <w:spacing w:line="276" w:lineRule="auto"/>
        <w:ind w:firstLine="142"/>
        <w:rPr>
          <w:rFonts w:asciiTheme="minorHAnsi" w:hAnsiTheme="minorHAnsi" w:cstheme="minorHAnsi"/>
          <w:b/>
          <w:noProof/>
          <w:sz w:val="20"/>
          <w:szCs w:val="20"/>
        </w:rPr>
      </w:pP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9"/>
        <w:gridCol w:w="456"/>
        <w:gridCol w:w="2494"/>
        <w:gridCol w:w="456"/>
        <w:gridCol w:w="2673"/>
        <w:gridCol w:w="425"/>
      </w:tblGrid>
      <w:tr w:rsidR="00DF12C0" w14:paraId="1898F53C" w14:textId="77777777" w:rsidTr="00F51346">
        <w:trPr>
          <w:trHeight w:val="350"/>
        </w:trPr>
        <w:tc>
          <w:tcPr>
            <w:tcW w:w="9923" w:type="dxa"/>
            <w:gridSpan w:val="6"/>
          </w:tcPr>
          <w:p w14:paraId="627AB5AF" w14:textId="77777777" w:rsidR="00DF12C0" w:rsidRDefault="00DF12C0" w:rsidP="00235CAA"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Nature du </w:t>
            </w:r>
            <w:r w:rsidR="00235CAA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soutien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demandé :</w:t>
            </w:r>
          </w:p>
        </w:tc>
      </w:tr>
      <w:tr w:rsidR="00DF12C0" w14:paraId="23D82C6C" w14:textId="77777777" w:rsidTr="00F51346">
        <w:tc>
          <w:tcPr>
            <w:tcW w:w="3419" w:type="dxa"/>
          </w:tcPr>
          <w:p w14:paraId="3F04BF89" w14:textId="77777777" w:rsidR="00DF12C0" w:rsidRPr="004179A9" w:rsidRDefault="00DF12C0" w:rsidP="00944E17">
            <w:pPr>
              <w:ind w:left="34"/>
              <w:rPr>
                <w:rFonts w:asciiTheme="minorHAnsi" w:hAnsiTheme="minorHAnsi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Évaluation exposition des travailleurs</w:t>
            </w:r>
            <w:r w:rsidR="009B083C"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à un contaminant</w:t>
            </w:r>
          </w:p>
        </w:tc>
        <w:sdt>
          <w:sdtPr>
            <w:rPr>
              <w:rFonts w:asciiTheme="minorHAnsi" w:hAnsiTheme="minorHAnsi"/>
            </w:rPr>
            <w:id w:val="-19477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434C236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94" w:type="dxa"/>
          </w:tcPr>
          <w:p w14:paraId="670B6A7B" w14:textId="77777777" w:rsidR="00DF12C0" w:rsidRPr="004179A9" w:rsidRDefault="00DF12C0" w:rsidP="00944E17">
            <w:pPr>
              <w:ind w:left="121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Réduction à la source</w:t>
            </w:r>
          </w:p>
        </w:tc>
        <w:sdt>
          <w:sdtPr>
            <w:rPr>
              <w:rFonts w:asciiTheme="minorHAnsi" w:hAnsiTheme="minorHAnsi"/>
            </w:rPr>
            <w:id w:val="196678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3C00DADC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673" w:type="dxa"/>
          </w:tcPr>
          <w:p w14:paraId="07D8EC2A" w14:textId="77777777" w:rsidR="00DF12C0" w:rsidRPr="004179A9" w:rsidRDefault="00DF12C0" w:rsidP="00944E17">
            <w:pPr>
              <w:ind w:left="149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Information</w:t>
            </w:r>
          </w:p>
        </w:tc>
        <w:sdt>
          <w:sdtPr>
            <w:rPr>
              <w:rFonts w:asciiTheme="minorHAnsi" w:hAnsiTheme="minorHAnsi"/>
            </w:rPr>
            <w:id w:val="-686835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27E8AA40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F12C0" w14:paraId="010A2CEC" w14:textId="77777777" w:rsidTr="00F51346">
        <w:tc>
          <w:tcPr>
            <w:tcW w:w="3419" w:type="dxa"/>
          </w:tcPr>
          <w:p w14:paraId="372CF68A" w14:textId="77777777" w:rsidR="00DF12C0" w:rsidRPr="004179A9" w:rsidRDefault="00DF12C0" w:rsidP="00944E17">
            <w:pPr>
              <w:ind w:left="34"/>
              <w:rPr>
                <w:rFonts w:asciiTheme="minorHAnsi" w:hAnsiTheme="minorHAnsi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Organisation de la santé sécurité</w:t>
            </w:r>
          </w:p>
        </w:tc>
        <w:sdt>
          <w:sdtPr>
            <w:rPr>
              <w:rFonts w:asciiTheme="minorHAnsi" w:hAnsiTheme="minorHAnsi"/>
            </w:rPr>
            <w:id w:val="-807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2FAD4AA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94" w:type="dxa"/>
          </w:tcPr>
          <w:p w14:paraId="7BBD5100" w14:textId="77777777" w:rsidR="00DF12C0" w:rsidRPr="004179A9" w:rsidRDefault="00DF12C0" w:rsidP="00944E17">
            <w:pPr>
              <w:ind w:left="121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Problèmes ergonomiques</w:t>
            </w:r>
          </w:p>
        </w:tc>
        <w:sdt>
          <w:sdtPr>
            <w:rPr>
              <w:rFonts w:asciiTheme="minorHAnsi" w:hAnsiTheme="minorHAnsi"/>
            </w:rPr>
            <w:id w:val="-894777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8D965A3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673" w:type="dxa"/>
          </w:tcPr>
          <w:p w14:paraId="371CE2C6" w14:textId="77777777" w:rsidR="00DF12C0" w:rsidRPr="004179A9" w:rsidRDefault="00DF12C0" w:rsidP="00944E17">
            <w:pPr>
              <w:ind w:left="149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Intoxication</w:t>
            </w:r>
          </w:p>
        </w:tc>
        <w:sdt>
          <w:sdtPr>
            <w:rPr>
              <w:rFonts w:asciiTheme="minorHAnsi" w:hAnsiTheme="minorHAnsi"/>
            </w:rPr>
            <w:id w:val="583806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6A34A77C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F12C0" w14:paraId="573152B0" w14:textId="77777777" w:rsidTr="00F51346">
        <w:tc>
          <w:tcPr>
            <w:tcW w:w="3419" w:type="dxa"/>
          </w:tcPr>
          <w:p w14:paraId="7E6A0A49" w14:textId="77777777" w:rsidR="00DF12C0" w:rsidRPr="004179A9" w:rsidRDefault="00DF12C0" w:rsidP="00944E17">
            <w:pPr>
              <w:ind w:left="34"/>
              <w:rPr>
                <w:rFonts w:asciiTheme="minorHAnsi" w:hAnsiTheme="minorHAnsi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Premiers secours, premiers soins</w:t>
            </w:r>
          </w:p>
        </w:tc>
        <w:sdt>
          <w:sdtPr>
            <w:rPr>
              <w:rFonts w:asciiTheme="minorHAnsi" w:hAnsiTheme="minorHAnsi"/>
            </w:rPr>
            <w:id w:val="-360897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45198755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94" w:type="dxa"/>
          </w:tcPr>
          <w:p w14:paraId="7F69B426" w14:textId="77777777" w:rsidR="00DF12C0" w:rsidRPr="004179A9" w:rsidRDefault="00DF12C0" w:rsidP="00944E17">
            <w:pPr>
              <w:ind w:left="121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Ergonomie de bureau</w:t>
            </w:r>
          </w:p>
        </w:tc>
        <w:sdt>
          <w:sdtPr>
            <w:rPr>
              <w:rFonts w:asciiTheme="minorHAnsi" w:hAnsiTheme="minorHAnsi"/>
            </w:rPr>
            <w:id w:val="773213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153101B4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673" w:type="dxa"/>
          </w:tcPr>
          <w:p w14:paraId="141B1F73" w14:textId="77777777" w:rsidR="00DF12C0" w:rsidRPr="004179A9" w:rsidRDefault="00DF12C0" w:rsidP="00944E17">
            <w:pPr>
              <w:ind w:left="149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Covid</w:t>
            </w:r>
          </w:p>
        </w:tc>
        <w:sdt>
          <w:sdtPr>
            <w:rPr>
              <w:rFonts w:asciiTheme="minorHAnsi" w:hAnsiTheme="minorHAnsi"/>
            </w:rPr>
            <w:id w:val="-15798207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6F923612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DF12C0" w14:paraId="2092BF26" w14:textId="77777777" w:rsidTr="00F51346">
        <w:tc>
          <w:tcPr>
            <w:tcW w:w="3419" w:type="dxa"/>
          </w:tcPr>
          <w:p w14:paraId="1A3E1769" w14:textId="77777777" w:rsidR="00DF12C0" w:rsidRPr="004179A9" w:rsidRDefault="00DF12C0" w:rsidP="00944E17">
            <w:pPr>
              <w:ind w:left="34"/>
              <w:rPr>
                <w:rFonts w:asciiTheme="minorHAnsi" w:hAnsiTheme="minorHAnsi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Équipement de protection individuelle</w:t>
            </w:r>
          </w:p>
        </w:tc>
        <w:sdt>
          <w:sdtPr>
            <w:rPr>
              <w:rFonts w:asciiTheme="minorHAnsi" w:hAnsiTheme="minorHAnsi"/>
            </w:rPr>
            <w:id w:val="2076160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5B14D915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494" w:type="dxa"/>
          </w:tcPr>
          <w:p w14:paraId="49D8CE79" w14:textId="77777777" w:rsidR="00DF12C0" w:rsidRPr="004179A9" w:rsidRDefault="00DF12C0" w:rsidP="00944E17">
            <w:pPr>
              <w:ind w:left="121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>Qualité de l’air</w:t>
            </w:r>
            <w:r w:rsidR="009B083C"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intérieur</w:t>
            </w:r>
          </w:p>
        </w:tc>
        <w:sdt>
          <w:sdtPr>
            <w:rPr>
              <w:rFonts w:asciiTheme="minorHAnsi" w:hAnsiTheme="minorHAnsi"/>
            </w:rPr>
            <w:id w:val="-595095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1D75DB9D" w14:textId="77777777" w:rsidR="00DF12C0" w:rsidRPr="004179A9" w:rsidRDefault="00894D33" w:rsidP="008D7E70">
                <w:pPr>
                  <w:rPr>
                    <w:rFonts w:asciiTheme="minorHAnsi" w:hAnsiTheme="minorHAnsi"/>
                  </w:rPr>
                </w:pPr>
                <w:r w:rsidRPr="004179A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673" w:type="dxa"/>
          </w:tcPr>
          <w:p w14:paraId="4D76DFD7" w14:textId="77777777" w:rsidR="00DF12C0" w:rsidRPr="004179A9" w:rsidRDefault="00DF12C0" w:rsidP="00944E17">
            <w:pPr>
              <w:ind w:left="149"/>
              <w:rPr>
                <w:rFonts w:asciiTheme="minorHAnsi" w:hAnsiTheme="minorHAnsi"/>
              </w:rPr>
            </w:pPr>
          </w:p>
        </w:tc>
        <w:tc>
          <w:tcPr>
            <w:tcW w:w="425" w:type="dxa"/>
          </w:tcPr>
          <w:p w14:paraId="647611B8" w14:textId="77777777" w:rsidR="00DF12C0" w:rsidRPr="004179A9" w:rsidRDefault="00DF12C0" w:rsidP="008D7E70">
            <w:pPr>
              <w:rPr>
                <w:rFonts w:asciiTheme="minorHAnsi" w:hAnsiTheme="minorHAnsi"/>
              </w:rPr>
            </w:pPr>
          </w:p>
        </w:tc>
      </w:tr>
      <w:tr w:rsidR="00DF12C0" w14:paraId="1A7D3B9C" w14:textId="77777777" w:rsidTr="00F51346">
        <w:tc>
          <w:tcPr>
            <w:tcW w:w="9923" w:type="dxa"/>
            <w:gridSpan w:val="6"/>
          </w:tcPr>
          <w:p w14:paraId="38BBDF95" w14:textId="77777777" w:rsidR="00DF12C0" w:rsidRPr="004179A9" w:rsidRDefault="00DF12C0" w:rsidP="00944E17">
            <w:pPr>
              <w:ind w:left="34"/>
              <w:rPr>
                <w:rFonts w:asciiTheme="minorHAnsi" w:hAnsiTheme="minorHAnsi"/>
              </w:rPr>
            </w:pPr>
            <w:r w:rsidRPr="004179A9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Autre (précisez) : </w:t>
            </w:r>
          </w:p>
        </w:tc>
      </w:tr>
    </w:tbl>
    <w:p w14:paraId="51649967" w14:textId="77777777" w:rsidR="000F08F8" w:rsidRPr="00600FE1" w:rsidRDefault="00600FE1" w:rsidP="00600FE1">
      <w:pPr>
        <w:pStyle w:val="En-tte"/>
        <w:tabs>
          <w:tab w:val="clear" w:pos="4320"/>
          <w:tab w:val="clear" w:pos="8640"/>
          <w:tab w:val="left" w:pos="1308"/>
        </w:tabs>
        <w:spacing w:line="276" w:lineRule="auto"/>
        <w:jc w:val="both"/>
        <w:rPr>
          <w:rFonts w:asciiTheme="minorHAnsi" w:hAnsiTheme="minorHAnsi" w:cstheme="minorHAnsi"/>
          <w:noProof/>
          <w:sz w:val="10"/>
          <w:szCs w:val="10"/>
        </w:rPr>
      </w:pPr>
      <w:r>
        <w:rPr>
          <w:rFonts w:asciiTheme="minorHAnsi" w:hAnsiTheme="minorHAnsi" w:cstheme="minorHAnsi"/>
          <w:noProof/>
          <w:sz w:val="16"/>
          <w:szCs w:val="16"/>
        </w:rPr>
        <w:tab/>
      </w:r>
    </w:p>
    <w:p w14:paraId="1B5DD412" w14:textId="77777777" w:rsidR="000F08F8" w:rsidRPr="000F08F8" w:rsidRDefault="000F08F8" w:rsidP="006A1884">
      <w:pPr>
        <w:pStyle w:val="En-tte"/>
        <w:tabs>
          <w:tab w:val="clear" w:pos="4320"/>
          <w:tab w:val="clear" w:pos="8640"/>
          <w:tab w:val="left" w:pos="3330"/>
          <w:tab w:val="left" w:pos="3420"/>
          <w:tab w:val="left" w:pos="5580"/>
          <w:tab w:val="left" w:pos="6120"/>
          <w:tab w:val="left" w:pos="6660"/>
          <w:tab w:val="left" w:pos="7290"/>
          <w:tab w:val="left" w:pos="8280"/>
          <w:tab w:val="left" w:pos="9090"/>
          <w:tab w:val="right" w:leader="underscore" w:pos="9360"/>
        </w:tabs>
        <w:jc w:val="both"/>
        <w:rPr>
          <w:rFonts w:asciiTheme="minorHAnsi" w:hAnsiTheme="minorHAnsi" w:cstheme="minorHAnsi"/>
          <w:noProof/>
          <w:sz w:val="20"/>
          <w:szCs w:val="20"/>
        </w:rPr>
      </w:pP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923"/>
      </w:tblGrid>
      <w:tr w:rsidR="004179A9" w14:paraId="27748791" w14:textId="77777777" w:rsidTr="00F51346">
        <w:trPr>
          <w:trHeight w:val="288"/>
        </w:trPr>
        <w:tc>
          <w:tcPr>
            <w:tcW w:w="9923" w:type="dxa"/>
            <w:tcBorders>
              <w:bottom w:val="nil"/>
            </w:tcBorders>
            <w:vAlign w:val="bottom"/>
          </w:tcPr>
          <w:p w14:paraId="799D6D3C" w14:textId="77777777" w:rsidR="004179A9" w:rsidRPr="00E953DA" w:rsidRDefault="00E953DA" w:rsidP="00E855A9">
            <w:pPr>
              <w:pStyle w:val="En-tte"/>
              <w:tabs>
                <w:tab w:val="clear" w:pos="4320"/>
                <w:tab w:val="clear" w:pos="8640"/>
                <w:tab w:val="left" w:pos="3330"/>
                <w:tab w:val="left" w:pos="3420"/>
                <w:tab w:val="left" w:pos="3854"/>
                <w:tab w:val="left" w:pos="6120"/>
                <w:tab w:val="left" w:pos="6660"/>
                <w:tab w:val="left" w:pos="7290"/>
                <w:tab w:val="left" w:pos="8280"/>
                <w:tab w:val="left" w:pos="9090"/>
                <w:tab w:val="right" w:leader="underscore" w:pos="9360"/>
              </w:tabs>
              <w:ind w:left="-115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Description de la demande</w:t>
            </w:r>
            <w:r w:rsidR="000F7AD3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: </w:t>
            </w:r>
            <w:r w:rsidR="00E855A9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ab/>
            </w:r>
            <w:r w:rsidR="00E855A9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ab/>
            </w:r>
            <w:r w:rsidR="00E855A9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ab/>
            </w:r>
            <w:r w:rsidR="00E855A9" w:rsidRPr="00E855A9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Nombre</w:t>
            </w:r>
            <w:r w:rsidR="00E855A9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 xml:space="preserve"> de travailleurs concernés :  </w:t>
            </w:r>
          </w:p>
        </w:tc>
      </w:tr>
      <w:tr w:rsidR="00854264" w14:paraId="5033C644" w14:textId="77777777" w:rsidTr="00F51346">
        <w:trPr>
          <w:trHeight w:val="151"/>
        </w:trPr>
        <w:tc>
          <w:tcPr>
            <w:tcW w:w="9923" w:type="dxa"/>
            <w:tcBorders>
              <w:bottom w:val="nil"/>
            </w:tcBorders>
            <w:vAlign w:val="bottom"/>
          </w:tcPr>
          <w:p w14:paraId="3C818763" w14:textId="77777777" w:rsidR="00854264" w:rsidRDefault="00854264" w:rsidP="00E953DA">
            <w:pPr>
              <w:pStyle w:val="En-tte"/>
              <w:tabs>
                <w:tab w:val="clear" w:pos="4320"/>
                <w:tab w:val="clear" w:pos="8640"/>
                <w:tab w:val="left" w:pos="3330"/>
                <w:tab w:val="left" w:pos="3420"/>
                <w:tab w:val="left" w:pos="5580"/>
                <w:tab w:val="left" w:pos="6120"/>
                <w:tab w:val="left" w:pos="6660"/>
                <w:tab w:val="left" w:pos="7290"/>
                <w:tab w:val="left" w:pos="8280"/>
                <w:tab w:val="left" w:pos="9090"/>
                <w:tab w:val="right" w:leader="underscore" w:pos="9360"/>
              </w:tabs>
              <w:ind w:left="-115"/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20"/>
              </w:rPr>
              <w:t>(Inscrire la p</w:t>
            </w:r>
            <w:r w:rsidRPr="00854264">
              <w:rPr>
                <w:rFonts w:asciiTheme="minorHAnsi" w:hAnsiTheme="minorHAnsi" w:cstheme="minorHAnsi"/>
                <w:noProof/>
                <w:sz w:val="18"/>
                <w:szCs w:val="20"/>
              </w:rPr>
              <w:t xml:space="preserve">roblématique et </w:t>
            </w:r>
            <w:r>
              <w:rPr>
                <w:rFonts w:asciiTheme="minorHAnsi" w:hAnsiTheme="minorHAnsi" w:cstheme="minorHAnsi"/>
                <w:noProof/>
                <w:sz w:val="18"/>
                <w:szCs w:val="20"/>
              </w:rPr>
              <w:t xml:space="preserve">le(s) </w:t>
            </w:r>
            <w:r w:rsidRPr="00854264">
              <w:rPr>
                <w:rFonts w:asciiTheme="minorHAnsi" w:hAnsiTheme="minorHAnsi" w:cstheme="minorHAnsi"/>
                <w:noProof/>
                <w:sz w:val="18"/>
                <w:szCs w:val="20"/>
              </w:rPr>
              <w:t>besoin</w:t>
            </w:r>
            <w:r>
              <w:rPr>
                <w:rFonts w:asciiTheme="minorHAnsi" w:hAnsiTheme="minorHAnsi" w:cstheme="minorHAnsi"/>
                <w:noProof/>
                <w:sz w:val="18"/>
                <w:szCs w:val="20"/>
              </w:rPr>
              <w:t>(s)</w:t>
            </w:r>
            <w:r w:rsidRPr="00854264">
              <w:rPr>
                <w:rFonts w:asciiTheme="minorHAnsi" w:hAnsiTheme="minorHAnsi" w:cstheme="minorHAnsi"/>
                <w:noProof/>
                <w:sz w:val="18"/>
                <w:szCs w:val="20"/>
              </w:rPr>
              <w:t>)</w:t>
            </w:r>
            <w:r w:rsidRPr="00854264">
              <w:rPr>
                <w:rFonts w:asciiTheme="minorHAnsi" w:hAnsiTheme="minorHAnsi" w:cstheme="minorHAnsi"/>
                <w:b/>
                <w:noProof/>
                <w:sz w:val="18"/>
                <w:szCs w:val="20"/>
              </w:rPr>
              <w:t> </w:t>
            </w:r>
          </w:p>
        </w:tc>
      </w:tr>
      <w:tr w:rsidR="00AC280E" w14:paraId="4D2397E3" w14:textId="77777777" w:rsidTr="00F51346">
        <w:trPr>
          <w:trHeight w:val="288"/>
        </w:trPr>
        <w:tc>
          <w:tcPr>
            <w:tcW w:w="9923" w:type="dxa"/>
            <w:tcBorders>
              <w:top w:val="nil"/>
              <w:bottom w:val="single" w:sz="4" w:space="0" w:color="808080" w:themeColor="background1" w:themeShade="80"/>
            </w:tcBorders>
            <w:vAlign w:val="bottom"/>
          </w:tcPr>
          <w:p w14:paraId="6D4A0EB8" w14:textId="77777777" w:rsidR="00AC280E" w:rsidRPr="00205525" w:rsidRDefault="00AC280E" w:rsidP="00AC280E">
            <w:pPr>
              <w:pStyle w:val="En-tte"/>
              <w:tabs>
                <w:tab w:val="clear" w:pos="4320"/>
                <w:tab w:val="clear" w:pos="8640"/>
                <w:tab w:val="left" w:pos="3330"/>
                <w:tab w:val="left" w:pos="3420"/>
                <w:tab w:val="left" w:pos="5580"/>
                <w:tab w:val="left" w:pos="6120"/>
                <w:tab w:val="left" w:pos="6660"/>
                <w:tab w:val="left" w:pos="7290"/>
                <w:tab w:val="left" w:pos="8280"/>
                <w:tab w:val="left" w:pos="9090"/>
                <w:tab w:val="right" w:leader="underscore" w:pos="9360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AC280E" w14:paraId="719F2A13" w14:textId="77777777" w:rsidTr="00F51346">
        <w:trPr>
          <w:trHeight w:val="288"/>
        </w:trPr>
        <w:tc>
          <w:tcPr>
            <w:tcW w:w="992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6986C0CB" w14:textId="77777777" w:rsidR="00AC280E" w:rsidRPr="00205525" w:rsidRDefault="00AC280E" w:rsidP="00AC280E">
            <w:pPr>
              <w:pStyle w:val="En-tte"/>
              <w:tabs>
                <w:tab w:val="clear" w:pos="4320"/>
                <w:tab w:val="clear" w:pos="8640"/>
                <w:tab w:val="left" w:pos="3330"/>
                <w:tab w:val="left" w:pos="3420"/>
                <w:tab w:val="left" w:pos="5580"/>
                <w:tab w:val="left" w:pos="6120"/>
                <w:tab w:val="left" w:pos="6660"/>
                <w:tab w:val="left" w:pos="7290"/>
                <w:tab w:val="left" w:pos="8280"/>
                <w:tab w:val="left" w:pos="9090"/>
                <w:tab w:val="right" w:leader="underscore" w:pos="9360"/>
              </w:tabs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  <w:tr w:rsidR="00AC280E" w14:paraId="53AD1E79" w14:textId="77777777" w:rsidTr="00F51346">
        <w:trPr>
          <w:trHeight w:val="288"/>
        </w:trPr>
        <w:tc>
          <w:tcPr>
            <w:tcW w:w="992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bottom"/>
          </w:tcPr>
          <w:p w14:paraId="021DFE30" w14:textId="77777777" w:rsidR="00AC280E" w:rsidRPr="00205525" w:rsidRDefault="00AC280E" w:rsidP="00CC1E86">
            <w:pPr>
              <w:pStyle w:val="En-tte"/>
              <w:tabs>
                <w:tab w:val="clear" w:pos="4320"/>
                <w:tab w:val="clear" w:pos="8640"/>
                <w:tab w:val="left" w:pos="3330"/>
                <w:tab w:val="left" w:pos="3420"/>
                <w:tab w:val="left" w:pos="5580"/>
                <w:tab w:val="left" w:pos="6120"/>
                <w:tab w:val="left" w:pos="6660"/>
                <w:tab w:val="left" w:pos="7290"/>
                <w:tab w:val="left" w:pos="8280"/>
                <w:tab w:val="left" w:pos="9090"/>
                <w:tab w:val="right" w:leader="underscore" w:pos="9360"/>
              </w:tabs>
              <w:spacing w:after="60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</w:tr>
    </w:tbl>
    <w:p w14:paraId="3376FA27" w14:textId="77777777" w:rsidR="00683BC9" w:rsidRDefault="00683BC9" w:rsidP="00600FE1">
      <w:pPr>
        <w:pStyle w:val="En-tte"/>
        <w:tabs>
          <w:tab w:val="clear" w:pos="4320"/>
          <w:tab w:val="clear" w:pos="8640"/>
          <w:tab w:val="left" w:pos="3420"/>
          <w:tab w:val="left" w:pos="5580"/>
          <w:tab w:val="left" w:pos="6120"/>
          <w:tab w:val="left" w:pos="6660"/>
          <w:tab w:val="left" w:pos="7290"/>
          <w:tab w:val="left" w:pos="8280"/>
        </w:tabs>
        <w:rPr>
          <w:rFonts w:asciiTheme="minorHAnsi" w:hAnsiTheme="minorHAnsi" w:cstheme="minorHAnsi"/>
          <w:noProof/>
          <w:sz w:val="12"/>
          <w:szCs w:val="20"/>
        </w:rPr>
      </w:pPr>
    </w:p>
    <w:p w14:paraId="76676DC0" w14:textId="77777777" w:rsidR="00AC280E" w:rsidRPr="00600FE1" w:rsidRDefault="00AC280E" w:rsidP="006A1884">
      <w:pPr>
        <w:pStyle w:val="En-tte"/>
        <w:tabs>
          <w:tab w:val="clear" w:pos="4320"/>
          <w:tab w:val="clear" w:pos="8640"/>
          <w:tab w:val="left" w:pos="3330"/>
          <w:tab w:val="left" w:pos="3420"/>
          <w:tab w:val="left" w:pos="5580"/>
          <w:tab w:val="left" w:pos="6120"/>
          <w:tab w:val="left" w:pos="6660"/>
          <w:tab w:val="left" w:pos="7290"/>
          <w:tab w:val="left" w:pos="8280"/>
          <w:tab w:val="left" w:pos="9090"/>
          <w:tab w:val="right" w:leader="underscore" w:pos="9360"/>
        </w:tabs>
        <w:jc w:val="both"/>
        <w:rPr>
          <w:rFonts w:asciiTheme="minorHAnsi" w:hAnsiTheme="minorHAnsi" w:cstheme="minorHAnsi"/>
          <w:noProof/>
          <w:sz w:val="10"/>
          <w:szCs w:val="10"/>
        </w:rPr>
      </w:pPr>
    </w:p>
    <w:tbl>
      <w:tblPr>
        <w:tblStyle w:val="Grilledutablea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4246D" w:rsidRPr="005350D2" w14:paraId="5FE34F80" w14:textId="77777777" w:rsidTr="00F51346">
        <w:tc>
          <w:tcPr>
            <w:tcW w:w="9923" w:type="dxa"/>
            <w:vAlign w:val="center"/>
          </w:tcPr>
          <w:p w14:paraId="78EA58CE" w14:textId="77777777" w:rsidR="00D4246D" w:rsidRPr="00235CAA" w:rsidRDefault="00D4246D" w:rsidP="00F51346">
            <w:pPr>
              <w:pStyle w:val="Pieddepage"/>
              <w:jc w:val="center"/>
              <w:rPr>
                <w:rFonts w:asciiTheme="minorHAnsi" w:hAnsiTheme="minorHAnsi" w:cstheme="minorHAnsi"/>
                <w:bCs/>
                <w:iCs/>
                <w:noProof/>
                <w:sz w:val="20"/>
                <w:szCs w:val="20"/>
              </w:rPr>
            </w:pPr>
            <w:r w:rsidRPr="007175A8">
              <w:rPr>
                <w:rFonts w:asciiTheme="minorHAnsi" w:hAnsiTheme="minorHAnsi" w:cstheme="minorHAnsi"/>
                <w:b/>
                <w:noProof/>
                <w:sz w:val="20"/>
                <w:szCs w:val="16"/>
              </w:rPr>
              <w:t>Retournez</w:t>
            </w:r>
            <w:r w:rsidR="00EF15A1">
              <w:rPr>
                <w:rFonts w:asciiTheme="minorHAnsi" w:hAnsiTheme="minorHAnsi" w:cstheme="minorHAnsi"/>
                <w:b/>
                <w:noProof/>
                <w:sz w:val="20"/>
                <w:szCs w:val="16"/>
              </w:rPr>
              <w:t xml:space="preserve"> le </w:t>
            </w:r>
            <w:r w:rsidR="00EF15A1" w:rsidRPr="00235CAA">
              <w:rPr>
                <w:rFonts w:asciiTheme="minorHAnsi" w:hAnsiTheme="minorHAnsi" w:cstheme="minorHAnsi"/>
                <w:b/>
                <w:noProof/>
                <w:sz w:val="20"/>
                <w:szCs w:val="16"/>
              </w:rPr>
              <w:t>formulaire dûment rempli</w:t>
            </w:r>
            <w:r w:rsidRPr="00235CAA">
              <w:rPr>
                <w:rFonts w:asciiTheme="minorHAnsi" w:hAnsiTheme="minorHAnsi" w:cstheme="minorHAnsi"/>
                <w:b/>
                <w:noProof/>
                <w:sz w:val="20"/>
                <w:szCs w:val="16"/>
              </w:rPr>
              <w:t xml:space="preserve"> à :</w:t>
            </w:r>
          </w:p>
          <w:p w14:paraId="515DD2FE" w14:textId="77777777" w:rsidR="00D4246D" w:rsidRPr="00235CAA" w:rsidRDefault="00D4246D" w:rsidP="00F51346">
            <w:pPr>
              <w:pStyle w:val="Pieddepage"/>
              <w:jc w:val="center"/>
              <w:rPr>
                <w:rFonts w:asciiTheme="minorHAnsi" w:hAnsiTheme="minorHAnsi" w:cstheme="minorHAnsi"/>
                <w:bCs/>
                <w:iCs/>
                <w:noProof/>
                <w:sz w:val="20"/>
                <w:szCs w:val="20"/>
              </w:rPr>
            </w:pPr>
            <w:r w:rsidRPr="00235CAA">
              <w:rPr>
                <w:rFonts w:asciiTheme="minorHAnsi" w:hAnsiTheme="minorHAnsi" w:cstheme="minorHAnsi"/>
                <w:bCs/>
                <w:iCs/>
                <w:noProof/>
                <w:sz w:val="20"/>
                <w:szCs w:val="20"/>
              </w:rPr>
              <w:t>Santé au travail</w:t>
            </w:r>
          </w:p>
          <w:p w14:paraId="1774335E" w14:textId="77777777" w:rsidR="00D4246D" w:rsidRPr="007F2074" w:rsidRDefault="00D4246D" w:rsidP="00F51346">
            <w:pPr>
              <w:pStyle w:val="Pieddepage"/>
              <w:jc w:val="center"/>
              <w:rPr>
                <w:rFonts w:asciiTheme="minorHAnsi" w:hAnsiTheme="minorHAnsi" w:cs="Helv"/>
                <w:sz w:val="20"/>
                <w:szCs w:val="20"/>
              </w:rPr>
            </w:pPr>
            <w:r w:rsidRPr="00235CAA">
              <w:rPr>
                <w:rFonts w:asciiTheme="minorHAnsi" w:hAnsiTheme="minorHAnsi" w:cstheme="minorHAnsi"/>
                <w:bCs/>
                <w:iCs/>
                <w:noProof/>
                <w:sz w:val="20"/>
                <w:szCs w:val="20"/>
              </w:rPr>
              <w:t xml:space="preserve">@ : </w:t>
            </w:r>
            <w:hyperlink r:id="rId8" w:history="1">
              <w:r w:rsidR="00EB21D9" w:rsidRPr="007C4273">
                <w:rPr>
                  <w:rStyle w:val="Lienhypertexte"/>
                  <w:rFonts w:asciiTheme="minorHAnsi" w:hAnsiTheme="minorHAnsi" w:cs="Helv"/>
                  <w:sz w:val="20"/>
                  <w:szCs w:val="20"/>
                </w:rPr>
                <w:t>04santetravail@ssss.gouv.qc.ca</w:t>
              </w:r>
            </w:hyperlink>
          </w:p>
        </w:tc>
      </w:tr>
    </w:tbl>
    <w:p w14:paraId="2E6DBDBD" w14:textId="77777777" w:rsidR="00AC15BA" w:rsidRPr="00493638" w:rsidRDefault="00AC15BA" w:rsidP="00493638"/>
    <w:sectPr w:rsidR="00AC15BA" w:rsidRPr="00493638" w:rsidSect="00600FE1">
      <w:footerReference w:type="default" r:id="rId9"/>
      <w:pgSz w:w="12240" w:h="15840"/>
      <w:pgMar w:top="851" w:right="1304" w:bottom="284" w:left="1418" w:header="709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3A147" w14:textId="77777777" w:rsidR="00870E3D" w:rsidRDefault="00870E3D" w:rsidP="008C0BA1">
      <w:r>
        <w:separator/>
      </w:r>
    </w:p>
  </w:endnote>
  <w:endnote w:type="continuationSeparator" w:id="0">
    <w:p w14:paraId="4ED8C861" w14:textId="77777777" w:rsidR="00870E3D" w:rsidRDefault="00870E3D" w:rsidP="008C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m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Frutiger-C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6E40" w14:textId="77777777" w:rsidR="008C0BA1" w:rsidRPr="004179A9" w:rsidRDefault="008C0BA1" w:rsidP="00F2124C">
    <w:pPr>
      <w:autoSpaceDE w:val="0"/>
      <w:autoSpaceDN w:val="0"/>
      <w:adjustRightInd w:val="0"/>
      <w:jc w:val="both"/>
      <w:rPr>
        <w:rFonts w:asciiTheme="minorHAnsi" w:hAnsiTheme="minorHAnsi"/>
        <w:sz w:val="16"/>
        <w:szCs w:val="16"/>
      </w:rPr>
    </w:pPr>
    <w:r w:rsidRPr="004179A9">
      <w:rPr>
        <w:rFonts w:asciiTheme="minorHAnsi" w:hAnsiTheme="minorHAnsi"/>
        <w:sz w:val="16"/>
        <w:szCs w:val="16"/>
      </w:rPr>
      <w:t xml:space="preserve">Note : </w:t>
    </w:r>
    <w:r w:rsidR="00F2124C" w:rsidRPr="004179A9">
      <w:rPr>
        <w:rFonts w:asciiTheme="minorHAnsi" w:hAnsiTheme="minorHAnsi"/>
        <w:sz w:val="16"/>
        <w:szCs w:val="16"/>
      </w:rPr>
      <w:t>l</w:t>
    </w:r>
    <w:r w:rsidRPr="004179A9">
      <w:rPr>
        <w:rFonts w:asciiTheme="minorHAnsi" w:hAnsiTheme="minorHAnsi"/>
        <w:sz w:val="16"/>
        <w:szCs w:val="16"/>
      </w:rPr>
      <w:t xml:space="preserve">e rapport produit suite à notre intervention est aussi envoyé à la CNESST pour information. </w:t>
    </w:r>
    <w:r w:rsidR="00E73E00" w:rsidRPr="004179A9">
      <w:rPr>
        <w:rFonts w:asciiTheme="minorHAnsi" w:hAnsiTheme="minorHAnsi"/>
        <w:sz w:val="16"/>
        <w:szCs w:val="16"/>
      </w:rPr>
      <w:t xml:space="preserve">Un signalement peut aussi être fait </w:t>
    </w:r>
    <w:r w:rsidR="00E73E00" w:rsidRPr="004179A9">
      <w:rPr>
        <w:rFonts w:asciiTheme="minorHAnsi" w:hAnsiTheme="minorHAnsi" w:cs="Frutiger-Cn"/>
        <w:sz w:val="16"/>
        <w:szCs w:val="16"/>
        <w:lang w:eastAsia="en-US"/>
      </w:rPr>
      <w:t>en vertu de l’article 123 de la Loi sur la santé et la sécurité du travail lors du dépassement de normes.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B7D91" w14:textId="77777777" w:rsidR="00870E3D" w:rsidRDefault="00870E3D" w:rsidP="008C0BA1">
      <w:r>
        <w:separator/>
      </w:r>
    </w:p>
  </w:footnote>
  <w:footnote w:type="continuationSeparator" w:id="0">
    <w:p w14:paraId="4F662134" w14:textId="77777777" w:rsidR="00870E3D" w:rsidRDefault="00870E3D" w:rsidP="008C0B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1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FBF"/>
    <w:rsid w:val="00010FC1"/>
    <w:rsid w:val="00053327"/>
    <w:rsid w:val="000550DB"/>
    <w:rsid w:val="00067EB7"/>
    <w:rsid w:val="000A6FF7"/>
    <w:rsid w:val="000B1754"/>
    <w:rsid w:val="000D7336"/>
    <w:rsid w:val="000F08F8"/>
    <w:rsid w:val="000F7AD3"/>
    <w:rsid w:val="001175BE"/>
    <w:rsid w:val="00137B65"/>
    <w:rsid w:val="00145C55"/>
    <w:rsid w:val="00145E82"/>
    <w:rsid w:val="001614DC"/>
    <w:rsid w:val="0016305F"/>
    <w:rsid w:val="00205525"/>
    <w:rsid w:val="00227B14"/>
    <w:rsid w:val="00235CAA"/>
    <w:rsid w:val="00272678"/>
    <w:rsid w:val="003033D0"/>
    <w:rsid w:val="00354AB9"/>
    <w:rsid w:val="003768BD"/>
    <w:rsid w:val="003A5936"/>
    <w:rsid w:val="003B6D4F"/>
    <w:rsid w:val="003C603A"/>
    <w:rsid w:val="003E7E9E"/>
    <w:rsid w:val="004179A9"/>
    <w:rsid w:val="00443775"/>
    <w:rsid w:val="00454AD4"/>
    <w:rsid w:val="00483CB4"/>
    <w:rsid w:val="004861FB"/>
    <w:rsid w:val="00492AB1"/>
    <w:rsid w:val="00493638"/>
    <w:rsid w:val="004C3B23"/>
    <w:rsid w:val="005246E2"/>
    <w:rsid w:val="005350D2"/>
    <w:rsid w:val="00583618"/>
    <w:rsid w:val="00587832"/>
    <w:rsid w:val="005E2D4F"/>
    <w:rsid w:val="00600FE1"/>
    <w:rsid w:val="006010B0"/>
    <w:rsid w:val="00683BC9"/>
    <w:rsid w:val="00684280"/>
    <w:rsid w:val="0068644D"/>
    <w:rsid w:val="006939EC"/>
    <w:rsid w:val="006A1884"/>
    <w:rsid w:val="006D746E"/>
    <w:rsid w:val="006D7EC7"/>
    <w:rsid w:val="006E3678"/>
    <w:rsid w:val="007175A8"/>
    <w:rsid w:val="00721E2C"/>
    <w:rsid w:val="00751064"/>
    <w:rsid w:val="00771534"/>
    <w:rsid w:val="007824BC"/>
    <w:rsid w:val="007A3E19"/>
    <w:rsid w:val="007F2074"/>
    <w:rsid w:val="00831FBB"/>
    <w:rsid w:val="00854264"/>
    <w:rsid w:val="008656F0"/>
    <w:rsid w:val="00865825"/>
    <w:rsid w:val="00870E3D"/>
    <w:rsid w:val="00894D33"/>
    <w:rsid w:val="008C0BA1"/>
    <w:rsid w:val="008F5D00"/>
    <w:rsid w:val="00907CD9"/>
    <w:rsid w:val="0091115A"/>
    <w:rsid w:val="0091363F"/>
    <w:rsid w:val="009238BA"/>
    <w:rsid w:val="00944E17"/>
    <w:rsid w:val="00957976"/>
    <w:rsid w:val="00964823"/>
    <w:rsid w:val="0097442E"/>
    <w:rsid w:val="009B083C"/>
    <w:rsid w:val="009F22FC"/>
    <w:rsid w:val="009F7419"/>
    <w:rsid w:val="00A05084"/>
    <w:rsid w:val="00A61F2B"/>
    <w:rsid w:val="00AC15BA"/>
    <w:rsid w:val="00AC280E"/>
    <w:rsid w:val="00AF2FBF"/>
    <w:rsid w:val="00B01499"/>
    <w:rsid w:val="00B27DF7"/>
    <w:rsid w:val="00B44B98"/>
    <w:rsid w:val="00B729A3"/>
    <w:rsid w:val="00B74297"/>
    <w:rsid w:val="00B74392"/>
    <w:rsid w:val="00BB1D3A"/>
    <w:rsid w:val="00BD091B"/>
    <w:rsid w:val="00BD0F3B"/>
    <w:rsid w:val="00BD4E34"/>
    <w:rsid w:val="00C045BE"/>
    <w:rsid w:val="00C14B70"/>
    <w:rsid w:val="00C428A2"/>
    <w:rsid w:val="00C5624A"/>
    <w:rsid w:val="00CC1E86"/>
    <w:rsid w:val="00CC30D2"/>
    <w:rsid w:val="00CF17E0"/>
    <w:rsid w:val="00CF7831"/>
    <w:rsid w:val="00D11970"/>
    <w:rsid w:val="00D216D2"/>
    <w:rsid w:val="00D254DD"/>
    <w:rsid w:val="00D261DD"/>
    <w:rsid w:val="00D35688"/>
    <w:rsid w:val="00D4246D"/>
    <w:rsid w:val="00D467BE"/>
    <w:rsid w:val="00D55CD1"/>
    <w:rsid w:val="00D820F2"/>
    <w:rsid w:val="00DD234D"/>
    <w:rsid w:val="00DF12C0"/>
    <w:rsid w:val="00E269E4"/>
    <w:rsid w:val="00E73E00"/>
    <w:rsid w:val="00E855A9"/>
    <w:rsid w:val="00E9084A"/>
    <w:rsid w:val="00E93EC8"/>
    <w:rsid w:val="00E953DA"/>
    <w:rsid w:val="00E97428"/>
    <w:rsid w:val="00EB21D9"/>
    <w:rsid w:val="00EC00A0"/>
    <w:rsid w:val="00EF05F3"/>
    <w:rsid w:val="00EF15A1"/>
    <w:rsid w:val="00F2124C"/>
    <w:rsid w:val="00F243F1"/>
    <w:rsid w:val="00F25BDA"/>
    <w:rsid w:val="00F31BE6"/>
    <w:rsid w:val="00F40ADA"/>
    <w:rsid w:val="00F51346"/>
    <w:rsid w:val="00F54134"/>
    <w:rsid w:val="00F5429C"/>
    <w:rsid w:val="00F955D6"/>
    <w:rsid w:val="00FA7D0B"/>
    <w:rsid w:val="00FB3F26"/>
    <w:rsid w:val="00FD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DB548"/>
  <w15:docId w15:val="{E2F47CA7-02BE-4AA2-BF5A-6D79DB4C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theme="minorHAnsi"/>
        <w:sz w:val="24"/>
        <w:lang w:val="fr-C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8F8"/>
    <w:pPr>
      <w:jc w:val="left"/>
    </w:pPr>
    <w:rPr>
      <w:rFonts w:ascii="Cheltenhm BT" w:hAnsi="Cheltenhm BT" w:cs="Times New Roman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expditeur">
    <w:name w:val="envelope return"/>
    <w:basedOn w:val="Normal"/>
    <w:uiPriority w:val="99"/>
    <w:semiHidden/>
    <w:unhideWhenUsed/>
    <w:rsid w:val="00E93EC8"/>
    <w:pPr>
      <w:jc w:val="both"/>
    </w:pPr>
    <w:rPr>
      <w:rFonts w:ascii="Calibri" w:eastAsiaTheme="majorEastAsia" w:hAnsi="Calibri" w:cstheme="majorBidi"/>
      <w:szCs w:val="20"/>
      <w:lang w:eastAsia="en-US"/>
    </w:rPr>
  </w:style>
  <w:style w:type="paragraph" w:styleId="En-tte">
    <w:name w:val="header"/>
    <w:basedOn w:val="Normal"/>
    <w:link w:val="En-tteCar"/>
    <w:rsid w:val="000F08F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0F08F8"/>
    <w:rPr>
      <w:rFonts w:ascii="Cheltenhm BT" w:hAnsi="Cheltenhm BT" w:cs="Times New Roman"/>
      <w:szCs w:val="24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428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4280"/>
    <w:rPr>
      <w:rFonts w:ascii="Tahoma" w:hAnsi="Tahoma" w:cs="Tahoma"/>
      <w:sz w:val="16"/>
      <w:szCs w:val="16"/>
      <w:lang w:eastAsia="fr-CA"/>
    </w:rPr>
  </w:style>
  <w:style w:type="table" w:styleId="Grilledutableau">
    <w:name w:val="Table Grid"/>
    <w:basedOn w:val="TableauNormal"/>
    <w:uiPriority w:val="39"/>
    <w:rsid w:val="00524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rsid w:val="000B1754"/>
    <w:pPr>
      <w:tabs>
        <w:tab w:val="center" w:pos="4536"/>
        <w:tab w:val="right" w:pos="9072"/>
      </w:tabs>
    </w:pPr>
    <w:rPr>
      <w:rFonts w:ascii="Arial Narrow" w:hAnsi="Arial Narrow"/>
    </w:rPr>
  </w:style>
  <w:style w:type="character" w:customStyle="1" w:styleId="PieddepageCar">
    <w:name w:val="Pied de page Car"/>
    <w:basedOn w:val="Policepardfaut"/>
    <w:link w:val="Pieddepage"/>
    <w:uiPriority w:val="99"/>
    <w:rsid w:val="000B1754"/>
    <w:rPr>
      <w:rFonts w:ascii="Arial Narrow" w:hAnsi="Arial Narrow" w:cs="Times New Roman"/>
      <w:szCs w:val="24"/>
      <w:lang w:eastAsia="fr-CA"/>
    </w:rPr>
  </w:style>
  <w:style w:type="character" w:styleId="Textedelespacerserv">
    <w:name w:val="Placeholder Text"/>
    <w:basedOn w:val="Policepardfaut"/>
    <w:uiPriority w:val="99"/>
    <w:semiHidden/>
    <w:rsid w:val="001614DC"/>
    <w:rPr>
      <w:color w:val="808080"/>
    </w:rPr>
  </w:style>
  <w:style w:type="character" w:styleId="Lienhypertexte">
    <w:name w:val="Hyperlink"/>
    <w:uiPriority w:val="99"/>
    <w:rsid w:val="00CF7831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9F741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F741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F7419"/>
    <w:rPr>
      <w:rFonts w:ascii="Cheltenhm BT" w:hAnsi="Cheltenhm BT" w:cs="Times New Roman"/>
      <w:sz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F741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F7419"/>
    <w:rPr>
      <w:rFonts w:ascii="Cheltenhm BT" w:hAnsi="Cheltenhm BT" w:cs="Times New Roman"/>
      <w:b/>
      <w:bCs/>
      <w:sz w:val="20"/>
      <w:lang w:eastAsia="fr-CA"/>
    </w:rPr>
  </w:style>
  <w:style w:type="character" w:customStyle="1" w:styleId="Style1">
    <w:name w:val="Style1"/>
    <w:basedOn w:val="Policepardfaut"/>
    <w:uiPriority w:val="1"/>
    <w:rsid w:val="00D820F2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4santetravail@ssss.gouv.qc.ca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gen1\Downloads\FOR-DDS-vierge_2022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C03964C0FC364CBBB7227AD66BA25A" ma:contentTypeVersion="16" ma:contentTypeDescription="Crée un document." ma:contentTypeScope="" ma:versionID="fec1d9d6950bfff3ec1a683e99d0672a">
  <xsd:schema xmlns:xsd="http://www.w3.org/2001/XMLSchema" xmlns:xs="http://www.w3.org/2001/XMLSchema" xmlns:p="http://schemas.microsoft.com/office/2006/metadata/properties" xmlns:ns2="3459e6c0-4e4e-46c9-905e-983133de24e6" xmlns:ns3="21715c60-dd04-4985-a0af-77ce6aa82cae" targetNamespace="http://schemas.microsoft.com/office/2006/metadata/properties" ma:root="true" ma:fieldsID="9822df02dd9ef0acced4064c2dc7c09c" ns2:_="" ns3:_="">
    <xsd:import namespace="3459e6c0-4e4e-46c9-905e-983133de24e6"/>
    <xsd:import namespace="21715c60-dd04-4985-a0af-77ce6aa82c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59e6c0-4e4e-46c9-905e-983133de2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3f489294-05e3-412d-badc-fe32833107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15c60-dd04-4985-a0af-77ce6aa82c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6c1c79d-c9f1-4f1b-a61f-54132e96fd36}" ma:internalName="TaxCatchAll" ma:showField="CatchAllData" ma:web="21715c60-dd04-4985-a0af-77ce6aa82c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59e6c0-4e4e-46c9-905e-983133de24e6">
      <Terms xmlns="http://schemas.microsoft.com/office/infopath/2007/PartnerControls"/>
    </lcf76f155ced4ddcb4097134ff3c332f>
    <TaxCatchAll xmlns="21715c60-dd04-4985-a0af-77ce6aa82cae" xsi:nil="true"/>
  </documentManagement>
</p:properties>
</file>

<file path=customXml/itemProps1.xml><?xml version="1.0" encoding="utf-8"?>
<ds:datastoreItem xmlns:ds="http://schemas.openxmlformats.org/officeDocument/2006/customXml" ds:itemID="{A5EEFC5B-78F1-48D8-A60F-839AFF1316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937065-E6CC-4B15-A888-F617A63066CD}"/>
</file>

<file path=customXml/itemProps3.xml><?xml version="1.0" encoding="utf-8"?>
<ds:datastoreItem xmlns:ds="http://schemas.openxmlformats.org/officeDocument/2006/customXml" ds:itemID="{1B59E626-DAAB-4282-A1D6-88A245D565E2}"/>
</file>

<file path=customXml/itemProps4.xml><?xml version="1.0" encoding="utf-8"?>
<ds:datastoreItem xmlns:ds="http://schemas.openxmlformats.org/officeDocument/2006/customXml" ds:itemID="{89777F9A-865F-4EF0-8996-24AB1CA57CEC}"/>
</file>

<file path=docProps/app.xml><?xml version="1.0" encoding="utf-8"?>
<Properties xmlns="http://schemas.openxmlformats.org/officeDocument/2006/extended-properties" xmlns:vt="http://schemas.openxmlformats.org/officeDocument/2006/docPropsVTypes">
  <Template>FOR-DDS-vierge_2022</Template>
  <TotalTime>1</TotalTime>
  <Pages>1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CSSSTR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Geneviève Ricard</dc:creator>
  <cp:lastModifiedBy>Geneviève Ricard (MCQ)</cp:lastModifiedBy>
  <cp:revision>1</cp:revision>
  <cp:lastPrinted>2022-02-09T15:16:00Z</cp:lastPrinted>
  <dcterms:created xsi:type="dcterms:W3CDTF">2023-12-14T20:24:00Z</dcterms:created>
  <dcterms:modified xsi:type="dcterms:W3CDTF">2023-12-14T20:25:00Z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0x01010037C03964C0FC364CBBB7227AD66BA25A</vt:lpwstr>
  </property>
</Properties>
</file>